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F3" w:rsidRDefault="006276F3" w:rsidP="001B1B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4483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9.75pt;height:737.25pt;visibility:visible">
            <v:imagedata r:id="rId7" o:title=""/>
          </v:shape>
        </w:pict>
      </w:r>
    </w:p>
    <w:p w:rsidR="006276F3" w:rsidRDefault="006276F3" w:rsidP="00906F4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F46">
        <w:rPr>
          <w:rFonts w:ascii="Times New Roman" w:hAnsi="Times New Roman" w:cs="Times New Roman"/>
          <w:b/>
          <w:bCs/>
          <w:sz w:val="24"/>
          <w:szCs w:val="24"/>
        </w:rPr>
        <w:t>2 этап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B2772">
        <w:rPr>
          <w:rFonts w:ascii="Times New Roman" w:hAnsi="Times New Roman" w:cs="Times New Roman"/>
          <w:b/>
          <w:bCs/>
          <w:sz w:val="24"/>
          <w:szCs w:val="24"/>
        </w:rPr>
        <w:t>с 27 апреля по 7 мая (включительно) 2026 г.</w:t>
      </w:r>
      <w:r w:rsidRPr="008B27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F3" w:rsidRPr="00F018F6" w:rsidRDefault="006276F3" w:rsidP="00906F4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Принести оригинал конкурсной выставочной работы в паспорту с распечатанной биркой </w:t>
      </w:r>
      <w:r w:rsidRPr="00050EC9">
        <w:rPr>
          <w:rFonts w:ascii="Times New Roman" w:hAnsi="Times New Roman" w:cs="Times New Roman"/>
          <w:sz w:val="24"/>
          <w:szCs w:val="24"/>
        </w:rPr>
        <w:t>(см. Пример оформления 1 и Пример оформления 2, стр.3</w:t>
      </w:r>
      <w:r>
        <w:rPr>
          <w:rFonts w:ascii="Times New Roman" w:hAnsi="Times New Roman" w:cs="Times New Roman"/>
          <w:sz w:val="24"/>
          <w:szCs w:val="24"/>
        </w:rPr>
        <w:t xml:space="preserve"> конкурсного положения</w:t>
      </w:r>
      <w:r w:rsidRPr="00050E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8F6">
        <w:rPr>
          <w:rFonts w:ascii="Times New Roman" w:hAnsi="Times New Roman" w:cs="Times New Roman"/>
          <w:sz w:val="24"/>
          <w:szCs w:val="24"/>
        </w:rPr>
        <w:t>по адресу: ул. Амирхана, дом 107;</w:t>
      </w:r>
    </w:p>
    <w:p w:rsidR="006276F3" w:rsidRDefault="006276F3" w:rsidP="00D17D3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065D6">
        <w:rPr>
          <w:rFonts w:ascii="Times New Roman" w:hAnsi="Times New Roman" w:cs="Times New Roman"/>
          <w:b/>
          <w:bCs/>
          <w:sz w:val="24"/>
          <w:szCs w:val="24"/>
        </w:rPr>
        <w:t xml:space="preserve"> этап</w:t>
      </w:r>
      <w:r w:rsidRPr="000C1618">
        <w:rPr>
          <w:rFonts w:ascii="Times New Roman" w:hAnsi="Times New Roman" w:cs="Times New Roman"/>
          <w:sz w:val="24"/>
          <w:szCs w:val="24"/>
        </w:rPr>
        <w:t xml:space="preserve"> – </w:t>
      </w:r>
      <w:r w:rsidRPr="00906F46">
        <w:rPr>
          <w:rFonts w:ascii="Times New Roman" w:hAnsi="Times New Roman" w:cs="Times New Roman"/>
          <w:b/>
          <w:bCs/>
          <w:sz w:val="24"/>
          <w:szCs w:val="24"/>
        </w:rPr>
        <w:t>с 7 мая по 12 мая 2026 г</w:t>
      </w:r>
      <w:r w:rsidRPr="00906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F3" w:rsidRPr="000C1618" w:rsidRDefault="006276F3" w:rsidP="00D17D3B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C1618">
        <w:rPr>
          <w:rFonts w:ascii="Times New Roman" w:hAnsi="Times New Roman" w:cs="Times New Roman"/>
          <w:sz w:val="24"/>
          <w:szCs w:val="24"/>
        </w:rPr>
        <w:t xml:space="preserve">ыставка конкурсных работ с </w:t>
      </w:r>
      <w:r>
        <w:rPr>
          <w:rFonts w:ascii="Times New Roman" w:hAnsi="Times New Roman" w:cs="Times New Roman"/>
          <w:sz w:val="24"/>
          <w:szCs w:val="24"/>
        </w:rPr>
        <w:t>7 мая по 12 ма</w:t>
      </w:r>
      <w:r w:rsidRPr="000C1618">
        <w:rPr>
          <w:rFonts w:ascii="Times New Roman" w:hAnsi="Times New Roman" w:cs="Times New Roman"/>
          <w:sz w:val="24"/>
          <w:szCs w:val="24"/>
        </w:rPr>
        <w:t>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C1618">
        <w:rPr>
          <w:rFonts w:ascii="Times New Roman" w:hAnsi="Times New Roman" w:cs="Times New Roman"/>
          <w:sz w:val="24"/>
          <w:szCs w:val="24"/>
        </w:rPr>
        <w:t xml:space="preserve"> г. в ЦДТ по адресу: ул. Амирхана, дом 107;</w:t>
      </w:r>
    </w:p>
    <w:p w:rsidR="006276F3" w:rsidRDefault="006276F3" w:rsidP="0071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5065D6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 w:rsidRPr="000C1618">
        <w:rPr>
          <w:rFonts w:ascii="Times New Roman" w:hAnsi="Times New Roman" w:cs="Times New Roman"/>
          <w:sz w:val="24"/>
          <w:szCs w:val="24"/>
        </w:rPr>
        <w:t xml:space="preserve"> – </w:t>
      </w:r>
      <w:r w:rsidRPr="00906F46">
        <w:rPr>
          <w:rFonts w:ascii="Times New Roman" w:hAnsi="Times New Roman" w:cs="Times New Roman"/>
          <w:b/>
          <w:bCs/>
          <w:sz w:val="24"/>
          <w:szCs w:val="24"/>
        </w:rPr>
        <w:t>с 14 мая по 25 мая 2026 г</w:t>
      </w:r>
      <w:r w:rsidRPr="00906F46">
        <w:rPr>
          <w:rFonts w:ascii="Times New Roman" w:hAnsi="Times New Roman" w:cs="Times New Roman"/>
          <w:sz w:val="24"/>
          <w:szCs w:val="24"/>
        </w:rPr>
        <w:t>.</w:t>
      </w:r>
    </w:p>
    <w:p w:rsidR="006276F3" w:rsidRDefault="006276F3" w:rsidP="0071641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C1618">
        <w:rPr>
          <w:rFonts w:ascii="Times New Roman" w:hAnsi="Times New Roman" w:cs="Times New Roman"/>
          <w:sz w:val="24"/>
          <w:szCs w:val="24"/>
        </w:rPr>
        <w:t xml:space="preserve">одведение итогов конкурса </w:t>
      </w:r>
      <w:r>
        <w:rPr>
          <w:rFonts w:ascii="Times New Roman" w:hAnsi="Times New Roman" w:cs="Times New Roman"/>
          <w:sz w:val="24"/>
          <w:szCs w:val="24"/>
        </w:rPr>
        <w:t>с 14 мая по 25 мая 2026 г.</w:t>
      </w:r>
    </w:p>
    <w:p w:rsidR="006276F3" w:rsidRDefault="006276F3" w:rsidP="00AD2F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1710BE">
        <w:rPr>
          <w:rFonts w:ascii="Times New Roman" w:hAnsi="Times New Roman" w:cs="Times New Roman"/>
          <w:b/>
          <w:bCs/>
          <w:sz w:val="24"/>
          <w:szCs w:val="24"/>
        </w:rPr>
        <w:t xml:space="preserve"> по итогам размещается на 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йте ЦДТ еду.татар 14-15 мая </w:t>
      </w:r>
      <w:r w:rsidRPr="001710BE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1710BE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в группе ЦДТ «Вконтакте»: </w:t>
      </w:r>
      <w:hyperlink r:id="rId8" w:history="1">
        <w:r w:rsidRPr="0019572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https://vk.com/cdtns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276F3" w:rsidRPr="00EC376D" w:rsidRDefault="006276F3" w:rsidP="00DB46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76D">
        <w:rPr>
          <w:rFonts w:ascii="Times New Roman" w:hAnsi="Times New Roman" w:cs="Times New Roman"/>
          <w:sz w:val="24"/>
          <w:szCs w:val="24"/>
        </w:rPr>
        <w:t xml:space="preserve">В состав жюри входят педагоги и администрация ЦДТ. Победителям конкурса вручаются грамоты районного отдела образования. Все участники получат «Свидетельство участника». </w:t>
      </w:r>
      <w:bookmarkStart w:id="0" w:name="_Hlk224552965"/>
      <w:r>
        <w:rPr>
          <w:rFonts w:ascii="Times New Roman" w:hAnsi="Times New Roman" w:cs="Times New Roman"/>
          <w:sz w:val="24"/>
          <w:szCs w:val="24"/>
        </w:rPr>
        <w:t xml:space="preserve">Наградной материал будет готов к выдаче в ЦДТ Ново-Савиновского р-на с 15го мая 2026 года по 1 июня 2026 года. </w:t>
      </w:r>
    </w:p>
    <w:bookmarkEnd w:id="0"/>
    <w:p w:rsidR="006276F3" w:rsidRPr="00DB46E7" w:rsidRDefault="006276F3" w:rsidP="00DB46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76F3" w:rsidRPr="008B2772" w:rsidRDefault="006276F3" w:rsidP="008D472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772">
        <w:rPr>
          <w:rFonts w:ascii="Times New Roman" w:hAnsi="Times New Roman" w:cs="Times New Roman"/>
          <w:b/>
          <w:bCs/>
          <w:sz w:val="28"/>
          <w:szCs w:val="28"/>
        </w:rPr>
        <w:t>Номинации конкурса:</w:t>
      </w:r>
    </w:p>
    <w:p w:rsidR="006276F3" w:rsidRPr="000C1618" w:rsidRDefault="006276F3" w:rsidP="008D47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1. «</w:t>
      </w:r>
      <w:r>
        <w:rPr>
          <w:rFonts w:ascii="Times New Roman" w:hAnsi="Times New Roman" w:cs="Times New Roman"/>
          <w:sz w:val="24"/>
          <w:szCs w:val="24"/>
        </w:rPr>
        <w:t xml:space="preserve">Рисунок» </w:t>
      </w:r>
    </w:p>
    <w:p w:rsidR="006276F3" w:rsidRDefault="006276F3" w:rsidP="00DB4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2. «</w:t>
      </w:r>
      <w:r>
        <w:rPr>
          <w:rFonts w:ascii="Times New Roman" w:hAnsi="Times New Roman" w:cs="Times New Roman"/>
          <w:sz w:val="24"/>
          <w:szCs w:val="24"/>
        </w:rPr>
        <w:t xml:space="preserve">Плакат» </w:t>
      </w:r>
    </w:p>
    <w:p w:rsidR="006276F3" w:rsidRPr="00DB46E7" w:rsidRDefault="006276F3" w:rsidP="00DB4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F3" w:rsidRPr="00DE7E58" w:rsidRDefault="006276F3" w:rsidP="00EF7A07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</w:t>
      </w:r>
      <w:r w:rsidRPr="00DE7E58">
        <w:rPr>
          <w:rFonts w:ascii="Times New Roman" w:hAnsi="Times New Roman" w:cs="Times New Roman"/>
          <w:b/>
          <w:bCs/>
          <w:sz w:val="28"/>
          <w:szCs w:val="28"/>
        </w:rPr>
        <w:t>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конкурса:</w:t>
      </w:r>
    </w:p>
    <w:p w:rsidR="006276F3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оформлению конкурсной работы наглядно представлены в «Примере оформления 1» и «Примере оформления 2» на стр. 3 конкурсного положения. </w:t>
      </w:r>
    </w:p>
    <w:p w:rsidR="006276F3" w:rsidRPr="00EC60C9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Работы предоставляются </w:t>
      </w:r>
      <w:r w:rsidRPr="00871359">
        <w:rPr>
          <w:rFonts w:ascii="Times New Roman" w:hAnsi="Times New Roman" w:cs="Times New Roman"/>
          <w:b/>
          <w:bCs/>
          <w:sz w:val="24"/>
          <w:szCs w:val="24"/>
        </w:rPr>
        <w:t xml:space="preserve">только в </w:t>
      </w:r>
      <w:r w:rsidRPr="0068070D">
        <w:rPr>
          <w:rFonts w:ascii="Times New Roman" w:hAnsi="Times New Roman" w:cs="Times New Roman"/>
          <w:b/>
          <w:bCs/>
          <w:sz w:val="24"/>
          <w:szCs w:val="24"/>
        </w:rPr>
        <w:t xml:space="preserve">формате А3 (размер </w:t>
      </w:r>
      <w:r w:rsidRPr="0068070D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30х42 см</w:t>
      </w:r>
      <w:r w:rsidRPr="006807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276F3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Техника исполнения свободная (карандаш, фломастер, гуашь, акварель, пастель, масло, смешанная техника и др.). </w:t>
      </w:r>
    </w:p>
    <w:p w:rsidR="006276F3" w:rsidRDefault="006276F3" w:rsidP="00793805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В плакате допускается использование текста, лозунгов и элементов аппликации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Pr="00793805" w:rsidRDefault="006276F3" w:rsidP="00793805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3805">
        <w:rPr>
          <w:rFonts w:ascii="Times New Roman" w:hAnsi="Times New Roman" w:cs="Times New Roman"/>
          <w:sz w:val="24"/>
          <w:szCs w:val="24"/>
        </w:rPr>
        <w:t xml:space="preserve">Паспарту сверху и по бокам от работы 3 см, снизу 5 см. Паспарту может быть выполнено из белой или цветной плотной бумаги </w:t>
      </w:r>
      <w:r>
        <w:rPr>
          <w:rFonts w:ascii="Times New Roman" w:hAnsi="Times New Roman" w:cs="Times New Roman"/>
          <w:sz w:val="24"/>
          <w:szCs w:val="24"/>
        </w:rPr>
        <w:t xml:space="preserve">(цвет на усмотрение участника). </w:t>
      </w:r>
      <w:r w:rsidRPr="00793805">
        <w:rPr>
          <w:rFonts w:ascii="Times New Roman" w:hAnsi="Times New Roman" w:cs="Times New Roman"/>
          <w:sz w:val="24"/>
          <w:szCs w:val="24"/>
        </w:rPr>
        <w:t xml:space="preserve">На лицевой стороне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793805">
        <w:rPr>
          <w:rFonts w:ascii="Times New Roman" w:hAnsi="Times New Roman" w:cs="Times New Roman"/>
          <w:sz w:val="24"/>
          <w:szCs w:val="24"/>
        </w:rPr>
        <w:t>, внизу по центру паспарту должна быть распечатанная бирка. Для наглядности бирка представлена ниже. Образец бирки для печати представлен в Приложении 2.</w:t>
      </w:r>
    </w:p>
    <w:p w:rsidR="006276F3" w:rsidRPr="00B73239" w:rsidRDefault="006276F3" w:rsidP="00A713BC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</w:tblGrid>
      <w:tr w:rsidR="006276F3" w:rsidRPr="00E64483">
        <w:trPr>
          <w:trHeight w:val="1113"/>
        </w:trPr>
        <w:tc>
          <w:tcPr>
            <w:tcW w:w="5670" w:type="dxa"/>
          </w:tcPr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№ школы, класс или УДО, возраст автора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</w:tbl>
    <w:p w:rsidR="006276F3" w:rsidRDefault="006276F3" w:rsidP="00A713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Default="006276F3" w:rsidP="00D17D3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</w:t>
      </w:r>
      <w:r w:rsidRPr="00EC60C9">
        <w:rPr>
          <w:rFonts w:ascii="Times New Roman" w:hAnsi="Times New Roman" w:cs="Times New Roman"/>
          <w:sz w:val="24"/>
          <w:szCs w:val="24"/>
        </w:rPr>
        <w:t>конкурсную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C60C9">
        <w:rPr>
          <w:rFonts w:ascii="Times New Roman" w:hAnsi="Times New Roman" w:cs="Times New Roman"/>
          <w:sz w:val="24"/>
          <w:szCs w:val="24"/>
        </w:rPr>
        <w:t xml:space="preserve"> оформляется анкета-за</w:t>
      </w:r>
      <w:r>
        <w:rPr>
          <w:rFonts w:ascii="Times New Roman" w:hAnsi="Times New Roman" w:cs="Times New Roman"/>
          <w:sz w:val="24"/>
          <w:szCs w:val="24"/>
        </w:rPr>
        <w:t>явка участника. (См. Приложение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 w:rsidRPr="002544D8">
        <w:rPr>
          <w:rFonts w:ascii="Times New Roman" w:hAnsi="Times New Roman" w:cs="Times New Roman"/>
          <w:sz w:val="24"/>
          <w:szCs w:val="24"/>
        </w:rPr>
        <w:t>№</w:t>
      </w:r>
      <w:r w:rsidRPr="000C161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. Анкета-заявка прикрепляется при заполнении формы участника </w:t>
      </w:r>
      <w:r w:rsidRPr="00D17D3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67CAA">
          <w:rPr>
            <w:rStyle w:val="Hyperlink"/>
            <w:rFonts w:ascii="Times New Roman" w:hAnsi="Times New Roman" w:cs="Times New Roman"/>
            <w:sz w:val="24"/>
            <w:szCs w:val="24"/>
          </w:rPr>
          <w:t>https://forms.yandex.ru/u/69a9c864902902a6a15a5abe/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в рулон не сворачивать!</w:t>
      </w:r>
    </w:p>
    <w:p w:rsidR="006276F3" w:rsidRPr="00BD01CC" w:rsidRDefault="006276F3" w:rsidP="00BD01C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11E9">
        <w:rPr>
          <w:rFonts w:ascii="Times New Roman" w:hAnsi="Times New Roman" w:cs="Times New Roman"/>
          <w:b/>
          <w:bCs/>
          <w:sz w:val="24"/>
          <w:szCs w:val="24"/>
        </w:rPr>
        <w:t>От одного участника и одного руководителя может быть представлено только по одной работе в каждой номинации</w:t>
      </w:r>
      <w:r>
        <w:rPr>
          <w:rFonts w:ascii="Times New Roman" w:hAnsi="Times New Roman" w:cs="Times New Roman"/>
          <w:b/>
          <w:bCs/>
          <w:sz w:val="24"/>
          <w:szCs w:val="24"/>
        </w:rPr>
        <w:t>, т.е. не более двух работ</w:t>
      </w:r>
      <w:r w:rsidRPr="00D011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276F3" w:rsidRDefault="006276F3" w:rsidP="00EF7A07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Default="006276F3" w:rsidP="00B8546E">
      <w:pPr>
        <w:pStyle w:val="ListParagraph"/>
        <w:spacing w:after="0"/>
        <w:ind w:left="360" w:firstLine="3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Pr="00EF7A07" w:rsidRDefault="006276F3" w:rsidP="00B8546E">
      <w:pPr>
        <w:pStyle w:val="ListParagraph"/>
        <w:spacing w:after="0"/>
        <w:ind w:left="360" w:firstLine="34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7A07">
        <w:rPr>
          <w:rFonts w:ascii="Times New Roman" w:hAnsi="Times New Roman" w:cs="Times New Roman"/>
          <w:b/>
          <w:bCs/>
          <w:sz w:val="24"/>
          <w:szCs w:val="24"/>
        </w:rPr>
        <w:t xml:space="preserve">На конкурс </w:t>
      </w:r>
      <w:r w:rsidRPr="00B64457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принимаются</w:t>
      </w:r>
      <w:r w:rsidRPr="00EF7A0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276F3" w:rsidRPr="00EC60C9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не соответствующие тематике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Pr="00EC60C9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 xml:space="preserve">Работы,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соответствующие требованиям </w:t>
      </w:r>
      <w:r w:rsidRPr="00EC60C9">
        <w:rPr>
          <w:rFonts w:ascii="Times New Roman" w:hAnsi="Times New Roman" w:cs="Times New Roman"/>
          <w:sz w:val="24"/>
          <w:szCs w:val="24"/>
        </w:rPr>
        <w:t>оформлени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C60C9">
        <w:rPr>
          <w:rFonts w:ascii="Times New Roman" w:hAnsi="Times New Roman" w:cs="Times New Roman"/>
          <w:sz w:val="24"/>
          <w:szCs w:val="24"/>
        </w:rPr>
        <w:t xml:space="preserve"> конкурсных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60C9">
        <w:rPr>
          <w:rFonts w:ascii="Times New Roman" w:hAnsi="Times New Roman" w:cs="Times New Roman"/>
          <w:sz w:val="24"/>
          <w:szCs w:val="24"/>
        </w:rPr>
        <w:t>Работы, поступившие после указанного срока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Default="006276F3" w:rsidP="00A713BC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без заполненной и отправленной в сроки проведения конкурса формы участника </w:t>
      </w:r>
      <w:hyperlink r:id="rId10" w:history="1">
        <w:r w:rsidRPr="009232BE">
          <w:rPr>
            <w:rStyle w:val="Hyperlink"/>
            <w:rFonts w:ascii="Times New Roman" w:hAnsi="Times New Roman" w:cs="Times New Roman"/>
            <w:sz w:val="24"/>
            <w:szCs w:val="24"/>
          </w:rPr>
          <w:t>https://forms.yandex.ru/u/69a9c864902902a6a15a5abe/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276F3" w:rsidRDefault="006276F3" w:rsidP="00BD01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Pr="00DB46E7" w:rsidRDefault="006276F3" w:rsidP="00DB4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6F3" w:rsidRPr="00DB46E7" w:rsidRDefault="006276F3" w:rsidP="00DB46E7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DB46E7">
        <w:rPr>
          <w:rFonts w:ascii="Times New Roman" w:hAnsi="Times New Roman" w:cs="Times New Roman"/>
          <w:b/>
          <w:bCs/>
          <w:i/>
          <w:iCs/>
        </w:rPr>
        <w:t>Пример оформления 1.</w:t>
      </w:r>
    </w:p>
    <w:p w:rsidR="006276F3" w:rsidRDefault="006276F3" w:rsidP="00DB46E7">
      <w:pPr>
        <w:spacing w:after="0"/>
        <w:ind w:left="360"/>
        <w:jc w:val="center"/>
        <w:rPr>
          <w:rFonts w:ascii="Times New Roman" w:hAnsi="Times New Roman" w:cs="Times New Roman"/>
          <w:i/>
          <w:iCs/>
        </w:rPr>
      </w:pPr>
      <w:r w:rsidRPr="00BD01CC">
        <w:rPr>
          <w:rFonts w:ascii="Times New Roman" w:hAnsi="Times New Roman" w:cs="Times New Roman"/>
          <w:i/>
          <w:iCs/>
        </w:rPr>
        <w:t>Образец оформления вертикальной конкурсной работы в паспорту и с напечатанной биркой</w:t>
      </w:r>
    </w:p>
    <w:p w:rsidR="006276F3" w:rsidRPr="00B73239" w:rsidRDefault="006276F3" w:rsidP="00DB46E7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6F3" w:rsidRDefault="006276F3" w:rsidP="00DB4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4483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354pt;height:300pt;visibility:visible">
            <v:imagedata r:id="rId11" o:title=""/>
          </v:shape>
        </w:pict>
      </w:r>
    </w:p>
    <w:p w:rsidR="006276F3" w:rsidRDefault="006276F3" w:rsidP="00DB4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76F3" w:rsidRPr="008B2772" w:rsidRDefault="006276F3" w:rsidP="00DB4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76F3" w:rsidRPr="00DB46E7" w:rsidRDefault="006276F3" w:rsidP="00DB46E7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DB46E7">
        <w:rPr>
          <w:rFonts w:ascii="Times New Roman" w:hAnsi="Times New Roman" w:cs="Times New Roman"/>
          <w:b/>
          <w:bCs/>
          <w:i/>
          <w:iCs/>
        </w:rPr>
        <w:t xml:space="preserve">Пример оформления </w:t>
      </w:r>
      <w:r>
        <w:rPr>
          <w:rFonts w:ascii="Times New Roman" w:hAnsi="Times New Roman" w:cs="Times New Roman"/>
          <w:b/>
          <w:bCs/>
          <w:i/>
          <w:iCs/>
        </w:rPr>
        <w:t>2</w:t>
      </w:r>
      <w:r w:rsidRPr="00DB46E7">
        <w:rPr>
          <w:rFonts w:ascii="Times New Roman" w:hAnsi="Times New Roman" w:cs="Times New Roman"/>
          <w:b/>
          <w:bCs/>
          <w:i/>
          <w:iCs/>
        </w:rPr>
        <w:t>.</w:t>
      </w:r>
    </w:p>
    <w:p w:rsidR="006276F3" w:rsidRDefault="006276F3" w:rsidP="00DB46E7">
      <w:pPr>
        <w:spacing w:after="0"/>
        <w:ind w:left="360"/>
        <w:jc w:val="center"/>
        <w:rPr>
          <w:rFonts w:ascii="Times New Roman" w:hAnsi="Times New Roman" w:cs="Times New Roman"/>
          <w:i/>
          <w:iCs/>
        </w:rPr>
      </w:pPr>
      <w:r w:rsidRPr="00BD01CC">
        <w:rPr>
          <w:rFonts w:ascii="Times New Roman" w:hAnsi="Times New Roman" w:cs="Times New Roman"/>
          <w:i/>
          <w:iCs/>
        </w:rPr>
        <w:t>Образец оформления вертикальной конкурсной работы в паспорту и с напечатанной биркой</w:t>
      </w:r>
    </w:p>
    <w:p w:rsidR="006276F3" w:rsidRDefault="006276F3" w:rsidP="00BD01CC">
      <w:pPr>
        <w:spacing w:after="0"/>
        <w:ind w:left="360"/>
        <w:jc w:val="center"/>
        <w:rPr>
          <w:rFonts w:ascii="Times New Roman" w:hAnsi="Times New Roman" w:cs="Times New Roman"/>
          <w:i/>
          <w:iCs/>
        </w:rPr>
      </w:pPr>
    </w:p>
    <w:p w:rsidR="006276F3" w:rsidRPr="00BD01CC" w:rsidRDefault="006276F3" w:rsidP="00800767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E64483">
        <w:rPr>
          <w:rFonts w:ascii="Times New Roman" w:hAnsi="Times New Roman" w:cs="Times New Roman"/>
          <w:i/>
          <w:iCs/>
          <w:noProof/>
        </w:rPr>
        <w:pict>
          <v:shape id="Рисунок 2" o:spid="_x0000_i1027" type="#_x0000_t75" style="width:335.25pt;height:284.25pt;visibility:visible">
            <v:imagedata r:id="rId12" o:title=""/>
          </v:shape>
        </w:pict>
      </w:r>
    </w:p>
    <w:p w:rsidR="006276F3" w:rsidRPr="00D17D3B" w:rsidRDefault="006276F3" w:rsidP="00D17D3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17D3B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награждение участников</w:t>
      </w:r>
    </w:p>
    <w:p w:rsidR="006276F3" w:rsidRPr="00D17D3B" w:rsidRDefault="006276F3" w:rsidP="00D17D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17D3B">
        <w:rPr>
          <w:rFonts w:ascii="Times New Roman" w:hAnsi="Times New Roman" w:cs="Times New Roman"/>
          <w:sz w:val="24"/>
          <w:szCs w:val="24"/>
        </w:rPr>
        <w:t>Итоги подводятся по трём возрастным категориям в каждой номинации:</w:t>
      </w:r>
    </w:p>
    <w:p w:rsidR="006276F3" w:rsidRPr="00D17D3B" w:rsidRDefault="006276F3" w:rsidP="00D17D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D3B">
        <w:rPr>
          <w:rFonts w:ascii="Times New Roman" w:hAnsi="Times New Roman" w:cs="Times New Roman"/>
          <w:sz w:val="24"/>
          <w:szCs w:val="24"/>
        </w:rPr>
        <w:t>Младшая группа: 6 – 9 лет;</w:t>
      </w:r>
    </w:p>
    <w:p w:rsidR="006276F3" w:rsidRPr="00D17D3B" w:rsidRDefault="006276F3" w:rsidP="00D17D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D3B">
        <w:rPr>
          <w:rFonts w:ascii="Times New Roman" w:hAnsi="Times New Roman" w:cs="Times New Roman"/>
          <w:sz w:val="24"/>
          <w:szCs w:val="24"/>
        </w:rPr>
        <w:t>Средняя группа: 10 - 13 лет;</w:t>
      </w:r>
    </w:p>
    <w:p w:rsidR="006276F3" w:rsidRPr="00D17D3B" w:rsidRDefault="006276F3" w:rsidP="00D17D3B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D3B">
        <w:rPr>
          <w:rFonts w:ascii="Times New Roman" w:hAnsi="Times New Roman" w:cs="Times New Roman"/>
          <w:sz w:val="24"/>
          <w:szCs w:val="24"/>
        </w:rPr>
        <w:t>Старшая группа: 14 – 18 лет.</w:t>
      </w:r>
    </w:p>
    <w:p w:rsidR="006276F3" w:rsidRDefault="006276F3" w:rsidP="00A713B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Pr="000C1618" w:rsidRDefault="006276F3" w:rsidP="00A713BC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618">
        <w:rPr>
          <w:rFonts w:ascii="Times New Roman" w:hAnsi="Times New Roman" w:cs="Times New Roman"/>
          <w:b/>
          <w:bCs/>
          <w:sz w:val="24"/>
          <w:szCs w:val="24"/>
        </w:rPr>
        <w:t>Критерии оценки:</w:t>
      </w:r>
    </w:p>
    <w:p w:rsidR="006276F3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темы</w:t>
      </w:r>
    </w:p>
    <w:p w:rsidR="006276F3" w:rsidRPr="000C1618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мастерство исполнения</w:t>
      </w:r>
    </w:p>
    <w:p w:rsidR="006276F3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618">
        <w:rPr>
          <w:rFonts w:ascii="Times New Roman" w:hAnsi="Times New Roman" w:cs="Times New Roman"/>
          <w:sz w:val="24"/>
          <w:szCs w:val="24"/>
        </w:rPr>
        <w:t>оригинальное р</w:t>
      </w:r>
      <w:r>
        <w:rPr>
          <w:rFonts w:ascii="Times New Roman" w:hAnsi="Times New Roman" w:cs="Times New Roman"/>
          <w:sz w:val="24"/>
          <w:szCs w:val="24"/>
        </w:rPr>
        <w:t>ешение</w:t>
      </w:r>
    </w:p>
    <w:p w:rsidR="006276F3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работы</w:t>
      </w:r>
    </w:p>
    <w:p w:rsidR="006276F3" w:rsidRPr="004828C9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цветовое решение, колорит, композиция,</w:t>
      </w:r>
    </w:p>
    <w:p w:rsidR="006276F3" w:rsidRPr="000C1618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выразительность, эмоциональность</w:t>
      </w:r>
    </w:p>
    <w:p w:rsidR="006276F3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аккуратность и качество исполнения работы</w:t>
      </w:r>
    </w:p>
    <w:p w:rsidR="006276F3" w:rsidRPr="00D43BA9" w:rsidRDefault="006276F3" w:rsidP="00A713B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возрасту и возрастной группе</w:t>
      </w:r>
    </w:p>
    <w:p w:rsidR="006276F3" w:rsidRDefault="006276F3" w:rsidP="00B854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76F3" w:rsidRDefault="006276F3" w:rsidP="00B854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входят педагоги и </w:t>
      </w:r>
      <w:r w:rsidRPr="000C1618">
        <w:rPr>
          <w:rFonts w:ascii="Times New Roman" w:hAnsi="Times New Roman" w:cs="Times New Roman"/>
          <w:sz w:val="24"/>
          <w:szCs w:val="24"/>
        </w:rPr>
        <w:t>администрация ЦДТ.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18">
        <w:rPr>
          <w:rFonts w:ascii="Times New Roman" w:hAnsi="Times New Roman" w:cs="Times New Roman"/>
          <w:sz w:val="24"/>
          <w:szCs w:val="24"/>
        </w:rPr>
        <w:t xml:space="preserve">Победителям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0C1618">
        <w:rPr>
          <w:rFonts w:ascii="Times New Roman" w:hAnsi="Times New Roman" w:cs="Times New Roman"/>
          <w:sz w:val="24"/>
          <w:szCs w:val="24"/>
        </w:rPr>
        <w:t>вручаются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618">
        <w:rPr>
          <w:rFonts w:ascii="Times New Roman" w:hAnsi="Times New Roman" w:cs="Times New Roman"/>
          <w:sz w:val="24"/>
          <w:szCs w:val="24"/>
        </w:rPr>
        <w:t>грамоты районного отдела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Все участники получат </w:t>
      </w:r>
      <w:r w:rsidRPr="00B732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Свидетельство участника</w:t>
      </w:r>
      <w:r w:rsidRPr="00B7323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50021">
        <w:rPr>
          <w:rFonts w:ascii="Times New Roman" w:hAnsi="Times New Roman" w:cs="Times New Roman"/>
          <w:sz w:val="24"/>
          <w:szCs w:val="24"/>
        </w:rPr>
        <w:t>Наградной материал будет готов к выдаче в ЦДТ Ново-Савиновского р-на с 15го мая 2026 года по 1 июня 2026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F3" w:rsidRPr="0099612F" w:rsidRDefault="006276F3" w:rsidP="00B854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конкурса: </w:t>
      </w:r>
      <w:r w:rsidRPr="000C1618">
        <w:rPr>
          <w:rFonts w:ascii="Times New Roman" w:hAnsi="Times New Roman" w:cs="Times New Roman"/>
          <w:sz w:val="24"/>
          <w:szCs w:val="24"/>
        </w:rPr>
        <w:t>зав</w:t>
      </w:r>
      <w:r>
        <w:rPr>
          <w:rFonts w:ascii="Times New Roman" w:hAnsi="Times New Roman" w:cs="Times New Roman"/>
          <w:sz w:val="24"/>
          <w:szCs w:val="24"/>
        </w:rPr>
        <w:t xml:space="preserve">едующая </w:t>
      </w:r>
      <w:r w:rsidRPr="000C1618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ом декоративно-прикладного творчества и ИЗО искусства Чуракова Д.А. Т</w:t>
      </w:r>
      <w:r w:rsidRPr="000C1618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>ефон</w:t>
      </w:r>
      <w:r w:rsidRPr="000C16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вопросов 8 9625602928, писать в мессенджер </w:t>
      </w:r>
      <w:r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9961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9:00 до 19:00. </w:t>
      </w:r>
    </w:p>
    <w:p w:rsidR="006276F3" w:rsidRDefault="006276F3" w:rsidP="002C02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истечении сроков, а именно после 01.06.2026 г. претензии не принимаются.</w:t>
      </w:r>
    </w:p>
    <w:p w:rsidR="006276F3" w:rsidRDefault="006276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76F3" w:rsidRPr="002544D8" w:rsidRDefault="006276F3" w:rsidP="002C02F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276F3" w:rsidRDefault="006276F3" w:rsidP="00CE60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F3" w:rsidRPr="002544D8" w:rsidRDefault="006276F3" w:rsidP="00CE60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4D8">
        <w:rPr>
          <w:rFonts w:ascii="Times New Roman" w:hAnsi="Times New Roman" w:cs="Times New Roman"/>
          <w:b/>
          <w:bCs/>
          <w:sz w:val="24"/>
          <w:szCs w:val="24"/>
        </w:rPr>
        <w:t>Анкета-заявка</w:t>
      </w:r>
    </w:p>
    <w:p w:rsidR="006276F3" w:rsidRPr="002544D8" w:rsidRDefault="006276F3" w:rsidP="00CE60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44D8">
        <w:rPr>
          <w:rFonts w:ascii="Times New Roman" w:hAnsi="Times New Roman" w:cs="Times New Roman"/>
          <w:b/>
          <w:bCs/>
          <w:sz w:val="24"/>
          <w:szCs w:val="24"/>
        </w:rPr>
        <w:t>участника конкурса «</w:t>
      </w:r>
      <w:r>
        <w:rPr>
          <w:rFonts w:ascii="Times New Roman" w:hAnsi="Times New Roman" w:cs="Times New Roman"/>
          <w:b/>
          <w:bCs/>
          <w:sz w:val="24"/>
          <w:szCs w:val="24"/>
        </w:rPr>
        <w:t>Рисуем Победу</w:t>
      </w:r>
      <w:r w:rsidRPr="002544D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276F3" w:rsidRPr="002544D8" w:rsidRDefault="006276F3" w:rsidP="000C1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Возраст автора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Наименование УДО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№ школы, класс</w:t>
            </w: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6F3" w:rsidRPr="00E64483">
        <w:tc>
          <w:tcPr>
            <w:tcW w:w="4785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6276F3" w:rsidRPr="00E64483" w:rsidRDefault="006276F3" w:rsidP="00E64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276F3" w:rsidRPr="00E64483" w:rsidRDefault="006276F3" w:rsidP="00E64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6F3" w:rsidRDefault="006276F3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6F3" w:rsidRDefault="006276F3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76F3" w:rsidRDefault="006276F3" w:rsidP="00DE7E5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544D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276F3" w:rsidRDefault="006276F3" w:rsidP="00DE7E5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276F3" w:rsidRPr="002544D8" w:rsidRDefault="006276F3" w:rsidP="00DE7E5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</w:tblGrid>
      <w:tr w:rsidR="006276F3" w:rsidRPr="00E64483">
        <w:trPr>
          <w:trHeight w:val="1113"/>
        </w:trPr>
        <w:tc>
          <w:tcPr>
            <w:tcW w:w="5670" w:type="dxa"/>
          </w:tcPr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Фамилия, имя автора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№ школы, класс или УДО, возраст автора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83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  <w:p w:rsidR="006276F3" w:rsidRPr="00E64483" w:rsidRDefault="006276F3" w:rsidP="00E6448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6F3" w:rsidRPr="002544D8" w:rsidRDefault="006276F3" w:rsidP="000C1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276F3" w:rsidRPr="002544D8" w:rsidSect="0026217D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6F3" w:rsidRDefault="006276F3" w:rsidP="00D17D3B">
      <w:pPr>
        <w:spacing w:after="0" w:line="240" w:lineRule="auto"/>
      </w:pPr>
      <w:r>
        <w:separator/>
      </w:r>
    </w:p>
  </w:endnote>
  <w:endnote w:type="continuationSeparator" w:id="0">
    <w:p w:rsidR="006276F3" w:rsidRDefault="006276F3" w:rsidP="00D17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6F3" w:rsidRDefault="006276F3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6276F3" w:rsidRDefault="006276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6F3" w:rsidRDefault="006276F3" w:rsidP="00D17D3B">
      <w:pPr>
        <w:spacing w:after="0" w:line="240" w:lineRule="auto"/>
      </w:pPr>
      <w:r>
        <w:separator/>
      </w:r>
    </w:p>
  </w:footnote>
  <w:footnote w:type="continuationSeparator" w:id="0">
    <w:p w:rsidR="006276F3" w:rsidRDefault="006276F3" w:rsidP="00D17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3280"/>
    <w:multiLevelType w:val="hybridMultilevel"/>
    <w:tmpl w:val="D2DA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C5D82"/>
    <w:multiLevelType w:val="hybridMultilevel"/>
    <w:tmpl w:val="27960520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FF76DB4"/>
    <w:multiLevelType w:val="hybridMultilevel"/>
    <w:tmpl w:val="C33E98E2"/>
    <w:lvl w:ilvl="0" w:tplc="89D8BB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5C45743"/>
    <w:multiLevelType w:val="hybridMultilevel"/>
    <w:tmpl w:val="E4F2AFE2"/>
    <w:lvl w:ilvl="0" w:tplc="89D8BB0A">
      <w:start w:val="2"/>
      <w:numFmt w:val="bullet"/>
      <w:lvlText w:val=""/>
      <w:lvlJc w:val="left"/>
      <w:pPr>
        <w:ind w:left="160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7B2"/>
    <w:rsid w:val="00024759"/>
    <w:rsid w:val="00050021"/>
    <w:rsid w:val="00050EC9"/>
    <w:rsid w:val="00052F78"/>
    <w:rsid w:val="000707DC"/>
    <w:rsid w:val="00076F6D"/>
    <w:rsid w:val="000C1618"/>
    <w:rsid w:val="000C7F6F"/>
    <w:rsid w:val="000F7F02"/>
    <w:rsid w:val="001012AC"/>
    <w:rsid w:val="001350BF"/>
    <w:rsid w:val="00145777"/>
    <w:rsid w:val="00153D02"/>
    <w:rsid w:val="001710BE"/>
    <w:rsid w:val="0017574A"/>
    <w:rsid w:val="00185BB6"/>
    <w:rsid w:val="0019572F"/>
    <w:rsid w:val="001A5A9D"/>
    <w:rsid w:val="001B1B92"/>
    <w:rsid w:val="001B6923"/>
    <w:rsid w:val="001E6E64"/>
    <w:rsid w:val="002061FC"/>
    <w:rsid w:val="00253B27"/>
    <w:rsid w:val="002544D8"/>
    <w:rsid w:val="0026217D"/>
    <w:rsid w:val="00283D5E"/>
    <w:rsid w:val="00283E9C"/>
    <w:rsid w:val="002C02FB"/>
    <w:rsid w:val="002C4DCB"/>
    <w:rsid w:val="002F14AB"/>
    <w:rsid w:val="00321AA4"/>
    <w:rsid w:val="00330411"/>
    <w:rsid w:val="00334170"/>
    <w:rsid w:val="003C184A"/>
    <w:rsid w:val="003F1EB8"/>
    <w:rsid w:val="004033B0"/>
    <w:rsid w:val="0040760A"/>
    <w:rsid w:val="00416C32"/>
    <w:rsid w:val="004423B7"/>
    <w:rsid w:val="00465353"/>
    <w:rsid w:val="00476676"/>
    <w:rsid w:val="004828C9"/>
    <w:rsid w:val="004849DD"/>
    <w:rsid w:val="004A5615"/>
    <w:rsid w:val="004B12A9"/>
    <w:rsid w:val="004B50DD"/>
    <w:rsid w:val="004F6829"/>
    <w:rsid w:val="00503C02"/>
    <w:rsid w:val="005065D6"/>
    <w:rsid w:val="005072A1"/>
    <w:rsid w:val="00537343"/>
    <w:rsid w:val="00545362"/>
    <w:rsid w:val="00555684"/>
    <w:rsid w:val="00567CAA"/>
    <w:rsid w:val="00580503"/>
    <w:rsid w:val="005C2545"/>
    <w:rsid w:val="005F7698"/>
    <w:rsid w:val="00606618"/>
    <w:rsid w:val="006276F3"/>
    <w:rsid w:val="00627CCA"/>
    <w:rsid w:val="00654245"/>
    <w:rsid w:val="00661474"/>
    <w:rsid w:val="006769AD"/>
    <w:rsid w:val="0068070D"/>
    <w:rsid w:val="006A5842"/>
    <w:rsid w:val="006E0540"/>
    <w:rsid w:val="0071641C"/>
    <w:rsid w:val="00755942"/>
    <w:rsid w:val="00767B76"/>
    <w:rsid w:val="00774CF1"/>
    <w:rsid w:val="00793805"/>
    <w:rsid w:val="007B3506"/>
    <w:rsid w:val="007E23EF"/>
    <w:rsid w:val="00800767"/>
    <w:rsid w:val="008422A9"/>
    <w:rsid w:val="00846215"/>
    <w:rsid w:val="00871359"/>
    <w:rsid w:val="008B1FFF"/>
    <w:rsid w:val="008B2772"/>
    <w:rsid w:val="008B611B"/>
    <w:rsid w:val="008D34C6"/>
    <w:rsid w:val="008D4725"/>
    <w:rsid w:val="0090373D"/>
    <w:rsid w:val="00906F46"/>
    <w:rsid w:val="00912C1E"/>
    <w:rsid w:val="009232BE"/>
    <w:rsid w:val="009728EB"/>
    <w:rsid w:val="0097542E"/>
    <w:rsid w:val="00985934"/>
    <w:rsid w:val="0099612F"/>
    <w:rsid w:val="009B3123"/>
    <w:rsid w:val="009C1513"/>
    <w:rsid w:val="009C7F7D"/>
    <w:rsid w:val="00A4014B"/>
    <w:rsid w:val="00A70574"/>
    <w:rsid w:val="00A713BC"/>
    <w:rsid w:val="00A73363"/>
    <w:rsid w:val="00A83C1E"/>
    <w:rsid w:val="00A935C5"/>
    <w:rsid w:val="00AB3D45"/>
    <w:rsid w:val="00AD2F51"/>
    <w:rsid w:val="00AE031A"/>
    <w:rsid w:val="00B2430E"/>
    <w:rsid w:val="00B34232"/>
    <w:rsid w:val="00B4162F"/>
    <w:rsid w:val="00B64457"/>
    <w:rsid w:val="00B73239"/>
    <w:rsid w:val="00B8546E"/>
    <w:rsid w:val="00B959F5"/>
    <w:rsid w:val="00BA3AFE"/>
    <w:rsid w:val="00BB1EDC"/>
    <w:rsid w:val="00BD01CC"/>
    <w:rsid w:val="00BF46D4"/>
    <w:rsid w:val="00C926E0"/>
    <w:rsid w:val="00C96160"/>
    <w:rsid w:val="00CB09CB"/>
    <w:rsid w:val="00CB3589"/>
    <w:rsid w:val="00CE47B2"/>
    <w:rsid w:val="00CE6014"/>
    <w:rsid w:val="00CF41EE"/>
    <w:rsid w:val="00D011E9"/>
    <w:rsid w:val="00D17D3B"/>
    <w:rsid w:val="00D26DD1"/>
    <w:rsid w:val="00D34C27"/>
    <w:rsid w:val="00D42474"/>
    <w:rsid w:val="00D43BA9"/>
    <w:rsid w:val="00D5561E"/>
    <w:rsid w:val="00D57292"/>
    <w:rsid w:val="00D60497"/>
    <w:rsid w:val="00DA29E6"/>
    <w:rsid w:val="00DA5402"/>
    <w:rsid w:val="00DB2DB0"/>
    <w:rsid w:val="00DB46E7"/>
    <w:rsid w:val="00DD75C3"/>
    <w:rsid w:val="00DE40DB"/>
    <w:rsid w:val="00DE7E58"/>
    <w:rsid w:val="00DF3B45"/>
    <w:rsid w:val="00E5052A"/>
    <w:rsid w:val="00E64483"/>
    <w:rsid w:val="00E71D95"/>
    <w:rsid w:val="00E7658F"/>
    <w:rsid w:val="00EB3C6D"/>
    <w:rsid w:val="00EB6A6D"/>
    <w:rsid w:val="00EC376D"/>
    <w:rsid w:val="00EC60C9"/>
    <w:rsid w:val="00EF7A07"/>
    <w:rsid w:val="00F018F6"/>
    <w:rsid w:val="00F45ABA"/>
    <w:rsid w:val="00F56A38"/>
    <w:rsid w:val="00F62F60"/>
    <w:rsid w:val="00F76792"/>
    <w:rsid w:val="00F936E5"/>
    <w:rsid w:val="00FC1DD8"/>
    <w:rsid w:val="00FC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6E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03C02"/>
    <w:pPr>
      <w:ind w:left="720"/>
    </w:pPr>
  </w:style>
  <w:style w:type="table" w:styleId="TableGrid">
    <w:name w:val="Table Grid"/>
    <w:basedOn w:val="TableNormal"/>
    <w:uiPriority w:val="99"/>
    <w:rsid w:val="000C161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C7F6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B2772"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68070D"/>
    <w:rPr>
      <w:b/>
      <w:bCs/>
    </w:rPr>
  </w:style>
  <w:style w:type="paragraph" w:styleId="Header">
    <w:name w:val="header"/>
    <w:basedOn w:val="Normal"/>
    <w:link w:val="HeaderChar"/>
    <w:uiPriority w:val="99"/>
    <w:rsid w:val="00D17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7D3B"/>
  </w:style>
  <w:style w:type="paragraph" w:styleId="Footer">
    <w:name w:val="footer"/>
    <w:basedOn w:val="Normal"/>
    <w:link w:val="FooterChar"/>
    <w:uiPriority w:val="99"/>
    <w:rsid w:val="00D17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7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dtn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9a9c864902902a6a15a5a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9a9c864902902a6a15a5ab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621</Words>
  <Characters>3544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</dc:creator>
  <cp:keywords/>
  <dc:description/>
  <cp:lastModifiedBy>Первый</cp:lastModifiedBy>
  <cp:revision>2</cp:revision>
  <cp:lastPrinted>2026-04-01T06:40:00Z</cp:lastPrinted>
  <dcterms:created xsi:type="dcterms:W3CDTF">2026-04-01T09:45:00Z</dcterms:created>
  <dcterms:modified xsi:type="dcterms:W3CDTF">2026-04-01T09:45:00Z</dcterms:modified>
</cp:coreProperties>
</file>